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769B" w14:textId="77777777" w:rsidR="00C778B4" w:rsidRDefault="00C778B4">
      <w:pPr>
        <w:rPr>
          <w:lang w:val="de-DE"/>
        </w:rPr>
      </w:pPr>
    </w:p>
    <w:p w14:paraId="13AE0C87" w14:textId="77777777" w:rsidR="00EF41B8" w:rsidRDefault="00EF41B8">
      <w:pPr>
        <w:rPr>
          <w:lang w:val="de-DE"/>
        </w:rPr>
      </w:pPr>
    </w:p>
    <w:p w14:paraId="17234008" w14:textId="77777777" w:rsidR="00EF41B8" w:rsidRDefault="00EF41B8">
      <w:pPr>
        <w:rPr>
          <w:lang w:val="de-DE"/>
        </w:rPr>
      </w:pPr>
    </w:p>
    <w:p w14:paraId="3E5C3418" w14:textId="60A331C0" w:rsidR="004A56E8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Anrede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«Anrede»</w:t>
      </w:r>
      <w:r>
        <w:rPr>
          <w:lang w:val="de-DE"/>
        </w:rPr>
        <w:fldChar w:fldCharType="end"/>
      </w:r>
    </w:p>
    <w:p w14:paraId="7247579B" w14:textId="00D5ECB8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Titel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«Titel»</w:t>
      </w:r>
      <w:r>
        <w:rPr>
          <w:lang w:val="de-DE"/>
        </w:rPr>
        <w:fldChar w:fldCharType="end"/>
      </w:r>
      <w:r w:rsidR="006626D9">
        <w:fldChar w:fldCharType="begin"/>
      </w:r>
      <w:r w:rsidR="006626D9">
        <w:instrText xml:space="preserve"> IF </w:instrText>
      </w:r>
      <w:fldSimple w:instr=" MERGEFIELD Titel ">
        <w:r w:rsidR="00A00CE4">
          <w:rPr>
            <w:noProof/>
          </w:rPr>
          <w:instrText>Dr.</w:instrText>
        </w:r>
      </w:fldSimple>
      <w:r w:rsidR="006626D9">
        <w:instrText xml:space="preserve"> = "" "" "</w:instrText>
      </w:r>
      <w:r w:rsidR="006626D9">
        <w:rPr>
          <w:lang w:val="de-DE"/>
        </w:rPr>
        <w:instrText xml:space="preserve"> "</w:instrText>
      </w:r>
      <w:r w:rsidR="006626D9">
        <w:instrText xml:space="preserve"> </w:instrText>
      </w:r>
      <w:r w:rsidR="006626D9">
        <w:fldChar w:fldCharType="separate"/>
      </w:r>
      <w:r w:rsidR="00A00CE4">
        <w:rPr>
          <w:noProof/>
          <w:lang w:val="de-DE"/>
        </w:rPr>
        <w:t xml:space="preserve"> </w:t>
      </w:r>
      <w:r w:rsidR="006626D9">
        <w:fldChar w:fldCharType="end"/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Vorname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«Vorname»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Nachname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«Nachname»</w:t>
      </w:r>
      <w:r>
        <w:rPr>
          <w:lang w:val="de-DE"/>
        </w:rPr>
        <w:fldChar w:fldCharType="end"/>
      </w:r>
    </w:p>
    <w:p w14:paraId="35F8BBD0" w14:textId="6EE018D5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Straße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«Straße»</w:t>
      </w:r>
      <w:r>
        <w:rPr>
          <w:lang w:val="de-DE"/>
        </w:rPr>
        <w:fldChar w:fldCharType="end"/>
      </w:r>
    </w:p>
    <w:p w14:paraId="2249E09F" w14:textId="76C7D698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PLZ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«PLZ»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Ort </w:instrText>
      </w:r>
      <w:r>
        <w:rPr>
          <w:lang w:val="de-DE"/>
        </w:rPr>
        <w:fldChar w:fldCharType="separate"/>
      </w:r>
      <w:r w:rsidR="00A00CE4">
        <w:rPr>
          <w:noProof/>
          <w:lang w:val="de-DE"/>
        </w:rPr>
        <w:t>«Ort»</w:t>
      </w:r>
      <w:r>
        <w:rPr>
          <w:lang w:val="de-DE"/>
        </w:rPr>
        <w:fldChar w:fldCharType="end"/>
      </w:r>
    </w:p>
    <w:p w14:paraId="073B073C" w14:textId="77777777" w:rsidR="001572E4" w:rsidRDefault="001572E4">
      <w:pPr>
        <w:rPr>
          <w:lang w:val="de-DE"/>
        </w:rPr>
      </w:pPr>
    </w:p>
    <w:p w14:paraId="7E91499B" w14:textId="77777777" w:rsidR="001572E4" w:rsidRDefault="001572E4">
      <w:pPr>
        <w:rPr>
          <w:lang w:val="de-DE"/>
        </w:rPr>
      </w:pPr>
    </w:p>
    <w:p w14:paraId="26C1C415" w14:textId="77777777" w:rsidR="001572E4" w:rsidRDefault="001572E4" w:rsidP="00C95943">
      <w:pPr>
        <w:jc w:val="right"/>
        <w:rPr>
          <w:lang w:val="de-DE"/>
        </w:rPr>
      </w:pPr>
      <w:r>
        <w:rPr>
          <w:lang w:val="de-DE"/>
        </w:rPr>
        <w:t xml:space="preserve">Firmenort, </w:t>
      </w:r>
      <w:r w:rsidR="00C95943">
        <w:rPr>
          <w:lang w:val="de-DE"/>
        </w:rPr>
        <w:fldChar w:fldCharType="begin"/>
      </w:r>
      <w:r w:rsidR="00C95943">
        <w:rPr>
          <w:lang w:val="de-DE"/>
        </w:rPr>
        <w:instrText xml:space="preserve"> TIME \@ "dd.MM.yyyy" </w:instrText>
      </w:r>
      <w:r w:rsidR="00C95943">
        <w:rPr>
          <w:lang w:val="de-DE"/>
        </w:rPr>
        <w:fldChar w:fldCharType="separate"/>
      </w:r>
      <w:r w:rsidR="00A00CE4">
        <w:rPr>
          <w:noProof/>
          <w:lang w:val="de-DE"/>
        </w:rPr>
        <w:t>06.10.2025</w:t>
      </w:r>
      <w:r w:rsidR="00C95943">
        <w:rPr>
          <w:lang w:val="de-DE"/>
        </w:rPr>
        <w:fldChar w:fldCharType="end"/>
      </w:r>
    </w:p>
    <w:p w14:paraId="728C2E5F" w14:textId="77777777" w:rsidR="00C95943" w:rsidRDefault="00C95943" w:rsidP="00C95943">
      <w:pPr>
        <w:jc w:val="right"/>
        <w:rPr>
          <w:lang w:val="de-DE"/>
        </w:rPr>
      </w:pPr>
    </w:p>
    <w:p w14:paraId="06DBDD10" w14:textId="50C48826" w:rsidR="00C95943" w:rsidRPr="00C95943" w:rsidRDefault="00A4247E" w:rsidP="00C95943">
      <w:pPr>
        <w:rPr>
          <w:b/>
          <w:bCs/>
          <w:lang w:val="de-DE"/>
        </w:rPr>
      </w:pPr>
      <w:r w:rsidRPr="00A4247E">
        <w:rPr>
          <w:b/>
          <w:bCs/>
          <w:lang w:val="de-DE"/>
        </w:rPr>
        <w:t>Einladung zum Expertenabend „IT-Sicherheit in der Praxis“</w:t>
      </w:r>
    </w:p>
    <w:p w14:paraId="3BBC6DAE" w14:textId="77777777" w:rsidR="00C95943" w:rsidRDefault="00C95943" w:rsidP="00C95943">
      <w:pPr>
        <w:rPr>
          <w:lang w:val="de-DE"/>
        </w:rPr>
      </w:pPr>
    </w:p>
    <w:p w14:paraId="46C86EE6" w14:textId="6E246125" w:rsidR="00C95943" w:rsidRDefault="006F5424" w:rsidP="00C95943">
      <w:pPr>
        <w:rPr>
          <w:lang w:val="de-DE"/>
        </w:rPr>
      </w:pPr>
      <w:r>
        <w:rPr>
          <w:lang w:val="de-DE"/>
        </w:rPr>
        <w:t>Sehr geehrte</w:t>
      </w:r>
      <w:r w:rsidR="00ED33F2">
        <w:fldChar w:fldCharType="begin"/>
      </w:r>
      <w:r w:rsidR="00ED33F2">
        <w:instrText xml:space="preserve"> IF </w:instrText>
      </w:r>
      <w:fldSimple w:instr=" MERGEFIELD Anrede ">
        <w:r w:rsidR="00A00CE4">
          <w:rPr>
            <w:noProof/>
          </w:rPr>
          <w:instrText>Herr</w:instrText>
        </w:r>
      </w:fldSimple>
      <w:r w:rsidR="00ED33F2">
        <w:instrText xml:space="preserve"> = "Frau" "</w:instrText>
      </w:r>
      <w:r w:rsidR="00ED33F2">
        <w:rPr>
          <w:lang w:val="de-DE"/>
        </w:rPr>
        <w:instrText xml:space="preserve"> " "r "</w:instrText>
      </w:r>
      <w:r w:rsidR="00ED33F2">
        <w:instrText xml:space="preserve"> </w:instrText>
      </w:r>
      <w:r w:rsidR="00ED33F2">
        <w:fldChar w:fldCharType="separate"/>
      </w:r>
      <w:r w:rsidR="00A00CE4">
        <w:rPr>
          <w:noProof/>
          <w:lang w:val="de-DE"/>
        </w:rPr>
        <w:t xml:space="preserve">r </w:t>
      </w:r>
      <w:r w:rsidR="00ED33F2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Anrede </w:instrText>
      </w:r>
      <w:r w:rsidR="00ED33F2">
        <w:rPr>
          <w:lang w:val="de-DE"/>
        </w:rPr>
        <w:fldChar w:fldCharType="separate"/>
      </w:r>
      <w:r w:rsidR="00A00CE4">
        <w:rPr>
          <w:noProof/>
          <w:lang w:val="de-DE"/>
        </w:rPr>
        <w:t>«Anrede»</w:t>
      </w:r>
      <w:r w:rsidR="00ED33F2">
        <w:rPr>
          <w:lang w:val="de-DE"/>
        </w:rPr>
        <w:fldChar w:fldCharType="end"/>
      </w:r>
      <w:r w:rsidR="000E74FD">
        <w:fldChar w:fldCharType="begin"/>
      </w:r>
      <w:r w:rsidR="000E74FD">
        <w:instrText xml:space="preserve"> IF </w:instrText>
      </w:r>
      <w:fldSimple w:instr=" MERGEFIELD Titel ">
        <w:r w:rsidR="00A00CE4">
          <w:rPr>
            <w:noProof/>
          </w:rPr>
          <w:instrText>Dr.</w:instrText>
        </w:r>
      </w:fldSimple>
      <w:r w:rsidR="000E74FD">
        <w:instrText xml:space="preserve"> = "" "" "</w:instrText>
      </w:r>
      <w:r w:rsidR="000E74FD">
        <w:rPr>
          <w:lang w:val="de-DE"/>
        </w:rPr>
        <w:instrText xml:space="preserve"> "</w:instrText>
      </w:r>
      <w:r w:rsidR="000E74FD">
        <w:instrText xml:space="preserve"> </w:instrText>
      </w:r>
      <w:r w:rsidR="000E74FD">
        <w:fldChar w:fldCharType="separate"/>
      </w:r>
      <w:r w:rsidR="00A00CE4">
        <w:rPr>
          <w:noProof/>
          <w:lang w:val="de-DE"/>
        </w:rPr>
        <w:t xml:space="preserve"> </w:t>
      </w:r>
      <w:r w:rsidR="000E74FD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Titel </w:instrText>
      </w:r>
      <w:r w:rsidR="00ED33F2">
        <w:rPr>
          <w:lang w:val="de-DE"/>
        </w:rPr>
        <w:fldChar w:fldCharType="separate"/>
      </w:r>
      <w:r w:rsidR="00A00CE4">
        <w:rPr>
          <w:noProof/>
          <w:lang w:val="de-DE"/>
        </w:rPr>
        <w:t>«Titel»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 xml:space="preserve"> </w:t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Nachname </w:instrText>
      </w:r>
      <w:r w:rsidR="00ED33F2">
        <w:rPr>
          <w:lang w:val="de-DE"/>
        </w:rPr>
        <w:fldChar w:fldCharType="separate"/>
      </w:r>
      <w:r w:rsidR="00A00CE4">
        <w:rPr>
          <w:noProof/>
          <w:lang w:val="de-DE"/>
        </w:rPr>
        <w:t>«Nachname»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>,</w:t>
      </w:r>
    </w:p>
    <w:p w14:paraId="12533A5C" w14:textId="77777777" w:rsidR="00ED33F2" w:rsidRDefault="00ED33F2" w:rsidP="00C95943">
      <w:pPr>
        <w:rPr>
          <w:lang w:val="de-DE"/>
        </w:rPr>
      </w:pPr>
    </w:p>
    <w:p w14:paraId="63CA2FCC" w14:textId="77777777" w:rsidR="00A4247E" w:rsidRPr="00A4247E" w:rsidRDefault="00A4247E" w:rsidP="00A4247E">
      <w:pPr>
        <w:rPr>
          <w:lang w:val="de-DE"/>
        </w:rPr>
      </w:pPr>
      <w:r w:rsidRPr="00A4247E">
        <w:rPr>
          <w:lang w:val="de-DE"/>
        </w:rPr>
        <w:t>als langjähriger Partner in IT-Fragen möchten wir Sie herzlich zu unserem Expertenabend „IT-Sicherheit in der Praxis“ einladen.</w:t>
      </w:r>
    </w:p>
    <w:p w14:paraId="5E989F04" w14:textId="77777777" w:rsidR="00A4247E" w:rsidRPr="00A4247E" w:rsidRDefault="00A4247E" w:rsidP="00A4247E">
      <w:pPr>
        <w:rPr>
          <w:lang w:val="de-DE"/>
        </w:rPr>
      </w:pPr>
    </w:p>
    <w:p w14:paraId="20194A9A" w14:textId="77777777" w:rsidR="00A4247E" w:rsidRPr="00A4247E" w:rsidRDefault="00A4247E" w:rsidP="00A4247E">
      <w:pPr>
        <w:rPr>
          <w:lang w:val="de-DE"/>
        </w:rPr>
      </w:pPr>
      <w:r w:rsidRPr="00A4247E">
        <w:rPr>
          <w:lang w:val="de-DE"/>
        </w:rPr>
        <w:t>Die Veranstaltung findet am Donnerstag, den 14. November 2025, um 18:00 Uhr in den Räumlichkeiten der Firma ABC GmbH in Firmenort statt.</w:t>
      </w:r>
    </w:p>
    <w:p w14:paraId="054FA9E0" w14:textId="77777777" w:rsidR="00A4247E" w:rsidRPr="00A4247E" w:rsidRDefault="00A4247E" w:rsidP="00A4247E">
      <w:pPr>
        <w:rPr>
          <w:lang w:val="de-DE"/>
        </w:rPr>
      </w:pPr>
    </w:p>
    <w:p w14:paraId="5C34A521" w14:textId="77777777" w:rsidR="00A4247E" w:rsidRPr="00A4247E" w:rsidRDefault="00A4247E" w:rsidP="00A4247E">
      <w:pPr>
        <w:rPr>
          <w:lang w:val="de-DE"/>
        </w:rPr>
      </w:pPr>
      <w:r w:rsidRPr="00A4247E">
        <w:rPr>
          <w:lang w:val="de-DE"/>
        </w:rPr>
        <w:t>Gemeinsam mit Fachkollegen und IT-Experten möchten wir aktuelle Entwicklungen im Bereich Datenschutz, Netzwerksicherheit und Cloudlösungen diskutieren.</w:t>
      </w:r>
    </w:p>
    <w:p w14:paraId="6AAFCA03" w14:textId="77777777" w:rsidR="00A4247E" w:rsidRPr="00A4247E" w:rsidRDefault="00A4247E" w:rsidP="00A4247E">
      <w:pPr>
        <w:rPr>
          <w:lang w:val="de-DE"/>
        </w:rPr>
      </w:pPr>
    </w:p>
    <w:p w14:paraId="74E5CBEC" w14:textId="77777777" w:rsidR="00A4247E" w:rsidRPr="00A4247E" w:rsidRDefault="00A4247E" w:rsidP="00A4247E">
      <w:pPr>
        <w:rPr>
          <w:lang w:val="de-DE"/>
        </w:rPr>
      </w:pPr>
      <w:r w:rsidRPr="00A4247E">
        <w:rPr>
          <w:lang w:val="de-DE"/>
        </w:rPr>
        <w:t>Bitte bestätigen Sie Ihre Teilnahme bis 7. November 2025 per E-Mail an office@firma-abc.at.</w:t>
      </w:r>
    </w:p>
    <w:p w14:paraId="2ECD2016" w14:textId="77777777" w:rsidR="00A4247E" w:rsidRPr="00A4247E" w:rsidRDefault="00A4247E" w:rsidP="00A4247E">
      <w:pPr>
        <w:rPr>
          <w:lang w:val="de-DE"/>
        </w:rPr>
      </w:pPr>
    </w:p>
    <w:p w14:paraId="0E54AF82" w14:textId="77777777" w:rsidR="00A4247E" w:rsidRPr="00A4247E" w:rsidRDefault="00A4247E" w:rsidP="00A4247E">
      <w:pPr>
        <w:rPr>
          <w:lang w:val="de-DE"/>
        </w:rPr>
      </w:pPr>
      <w:r w:rsidRPr="00A4247E">
        <w:rPr>
          <w:lang w:val="de-DE"/>
        </w:rPr>
        <w:t>Wir würden uns sehr freuen, Sie persönlich bei uns begrüßen zu dürfen.</w:t>
      </w:r>
    </w:p>
    <w:p w14:paraId="1DF295DE" w14:textId="77777777" w:rsidR="00ED33F2" w:rsidRDefault="00ED33F2" w:rsidP="00C95943">
      <w:pPr>
        <w:rPr>
          <w:lang w:val="de-DE"/>
        </w:rPr>
      </w:pPr>
    </w:p>
    <w:p w14:paraId="7E6C3332" w14:textId="77777777" w:rsidR="00BD632C" w:rsidRDefault="00BD632C" w:rsidP="00C95943">
      <w:pPr>
        <w:rPr>
          <w:lang w:val="de-DE"/>
        </w:rPr>
      </w:pPr>
    </w:p>
    <w:p w14:paraId="17F5054B" w14:textId="77777777" w:rsidR="00BD632C" w:rsidRDefault="00BD632C" w:rsidP="00C95943">
      <w:pPr>
        <w:rPr>
          <w:lang w:val="de-DE"/>
        </w:rPr>
      </w:pPr>
      <w:r>
        <w:rPr>
          <w:lang w:val="de-DE"/>
        </w:rPr>
        <w:t>Mit freundlichen Grüßen</w:t>
      </w:r>
    </w:p>
    <w:p w14:paraId="2DD8D91A" w14:textId="77777777" w:rsidR="00BD632C" w:rsidRDefault="00BD632C" w:rsidP="00C95943">
      <w:pPr>
        <w:rPr>
          <w:lang w:val="de-DE"/>
        </w:rPr>
      </w:pPr>
    </w:p>
    <w:p w14:paraId="730D7F87" w14:textId="77777777" w:rsidR="00BD632C" w:rsidRDefault="00BD632C" w:rsidP="00C95943">
      <w:pPr>
        <w:rPr>
          <w:lang w:val="de-DE"/>
        </w:rPr>
      </w:pPr>
    </w:p>
    <w:p w14:paraId="67E24A03" w14:textId="77777777" w:rsidR="007723D9" w:rsidRDefault="007723D9" w:rsidP="00C95943">
      <w:pPr>
        <w:rPr>
          <w:lang w:val="de-DE"/>
        </w:rPr>
      </w:pPr>
    </w:p>
    <w:p w14:paraId="6F3E4B8D" w14:textId="77777777" w:rsidR="00BD632C" w:rsidRDefault="00BD632C" w:rsidP="00C95943">
      <w:pPr>
        <w:rPr>
          <w:lang w:val="de-DE"/>
        </w:rPr>
      </w:pPr>
    </w:p>
    <w:p w14:paraId="43E540BB" w14:textId="64ABCAF7" w:rsidR="00BD632C" w:rsidRPr="00BD632C" w:rsidRDefault="00BD632C" w:rsidP="00BD632C">
      <w:pPr>
        <w:rPr>
          <w:lang w:val="de-DE"/>
        </w:rPr>
      </w:pPr>
      <w:r>
        <w:rPr>
          <w:lang w:val="de-DE"/>
        </w:rPr>
        <w:t>i. A.</w:t>
      </w:r>
      <w:r w:rsidR="007723D9">
        <w:rPr>
          <w:lang w:val="de-DE"/>
        </w:rPr>
        <w:t xml:space="preserve"> </w:t>
      </w:r>
      <w:r w:rsidR="007723D9">
        <w:rPr>
          <w:lang w:val="de-DE"/>
        </w:rPr>
        <w:fldChar w:fldCharType="begin"/>
      </w:r>
      <w:r w:rsidR="007723D9">
        <w:rPr>
          <w:lang w:val="de-DE"/>
        </w:rPr>
        <w:instrText xml:space="preserve"> AUTHOR   \* MERGEFORMAT </w:instrText>
      </w:r>
      <w:r w:rsidR="007723D9">
        <w:rPr>
          <w:lang w:val="de-DE"/>
        </w:rPr>
        <w:fldChar w:fldCharType="separate"/>
      </w:r>
      <w:r w:rsidR="00A00CE4">
        <w:rPr>
          <w:noProof/>
          <w:lang w:val="de-DE"/>
        </w:rPr>
        <w:t>Gerald Leitner</w:t>
      </w:r>
      <w:r w:rsidR="007723D9">
        <w:rPr>
          <w:lang w:val="de-DE"/>
        </w:rPr>
        <w:fldChar w:fldCharType="end"/>
      </w:r>
    </w:p>
    <w:sectPr w:rsidR="00BD632C" w:rsidRPr="00BD632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7070" w14:textId="77777777" w:rsidR="00A00CE4" w:rsidRDefault="00A00CE4" w:rsidP="000B768F">
      <w:r>
        <w:separator/>
      </w:r>
    </w:p>
  </w:endnote>
  <w:endnote w:type="continuationSeparator" w:id="0">
    <w:p w14:paraId="71265A2A" w14:textId="77777777" w:rsidR="00A00CE4" w:rsidRDefault="00A00CE4" w:rsidP="000B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280450"/>
      <w:docPartObj>
        <w:docPartGallery w:val="Page Numbers (Bottom of Page)"/>
        <w:docPartUnique/>
      </w:docPartObj>
    </w:sdtPr>
    <w:sdtEndPr/>
    <w:sdtContent>
      <w:p w14:paraId="0D7FC320" w14:textId="77777777" w:rsidR="00871F9D" w:rsidRDefault="00871F9D">
        <w:pPr>
          <w:pStyle w:val="Fuzeile"/>
          <w:jc w:val="center"/>
        </w:pPr>
      </w:p>
      <w:p w14:paraId="796D531A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>Firma ABC GmbH | Firmenort | FN 123456a | Handelsgericht Graz | UID ATU12345789</w:t>
        </w:r>
      </w:p>
      <w:p w14:paraId="7219FA4A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 xml:space="preserve">IBAN AT00 1234 5678 </w:t>
        </w:r>
        <w:r w:rsidR="008C5FA5" w:rsidRPr="008C5FA5">
          <w:rPr>
            <w:color w:val="646464"/>
            <w:sz w:val="18"/>
            <w:szCs w:val="18"/>
          </w:rPr>
          <w:t>0000 | BIC ABCDATWW</w:t>
        </w:r>
      </w:p>
      <w:p w14:paraId="69A3CDCF" w14:textId="77777777" w:rsidR="007723D9" w:rsidRDefault="007723D9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B1AF65A" wp14:editId="0469D9C7">
                  <wp:extent cx="5467350" cy="54610"/>
                  <wp:effectExtent l="9525" t="19050" r="9525" b="12065"/>
                  <wp:docPr id="599652842" name="Flussdiagramm: Verzweigu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F6084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4C1B71D0" w14:textId="77777777" w:rsidR="007723D9" w:rsidRDefault="003E0A18">
        <w:pPr>
          <w:pStyle w:val="Fuzeile"/>
          <w:jc w:val="center"/>
        </w:pPr>
        <w:r>
          <w:t xml:space="preserve">Seite </w:t>
        </w:r>
        <w:r w:rsidR="007723D9">
          <w:fldChar w:fldCharType="begin"/>
        </w:r>
        <w:r w:rsidR="007723D9">
          <w:instrText>PAGE    \* MERGEFORMAT</w:instrText>
        </w:r>
        <w:r w:rsidR="007723D9">
          <w:fldChar w:fldCharType="separate"/>
        </w:r>
        <w:r w:rsidR="007723D9">
          <w:rPr>
            <w:lang w:val="de-DE"/>
          </w:rPr>
          <w:t>2</w:t>
        </w:r>
        <w:r w:rsidR="007723D9">
          <w:fldChar w:fldCharType="end"/>
        </w:r>
      </w:p>
    </w:sdtContent>
  </w:sdt>
  <w:p w14:paraId="53EA1CD1" w14:textId="77777777" w:rsidR="007723D9" w:rsidRDefault="007723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55ED" w14:textId="77777777" w:rsidR="00A00CE4" w:rsidRDefault="00A00CE4" w:rsidP="000B768F">
      <w:r>
        <w:separator/>
      </w:r>
    </w:p>
  </w:footnote>
  <w:footnote w:type="continuationSeparator" w:id="0">
    <w:p w14:paraId="6EDE239C" w14:textId="77777777" w:rsidR="00A00CE4" w:rsidRDefault="00A00CE4" w:rsidP="000B7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4442" w14:textId="77777777" w:rsidR="000B768F" w:rsidRPr="001F6016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 w:rsidRPr="00E9694F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1749BCC" wp14:editId="1189B615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609600" cy="647700"/>
          <wp:effectExtent l="0" t="0" r="0" b="0"/>
          <wp:wrapSquare wrapText="bothSides"/>
          <wp:docPr id="897041093" name="Grafik 1" descr="Ein Bild, das Screenshot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041093" name="Grafik 1" descr="Ein Bild, das Screenshot, Grafiken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94F">
      <w:rPr>
        <w:b/>
        <w:bCs/>
      </w:rPr>
      <w:t>Firma ABC Gmb</w:t>
    </w:r>
    <w:r w:rsidR="00993CDB">
      <w:rPr>
        <w:b/>
        <w:bCs/>
      </w:rPr>
      <w:t>H</w:t>
    </w:r>
    <w:r w:rsidR="00993CDB">
      <w:rPr>
        <w:b/>
        <w:bCs/>
      </w:rPr>
      <w:tab/>
      <w:t>Telefon:</w:t>
    </w:r>
    <w:r w:rsidR="00993CDB">
      <w:rPr>
        <w:b/>
        <w:bCs/>
      </w:rPr>
      <w:tab/>
    </w:r>
    <w:r w:rsidR="00993CDB" w:rsidRPr="001F6016">
      <w:t>+43 123 1111 222</w:t>
    </w:r>
  </w:p>
  <w:p w14:paraId="0F2456EB" w14:textId="77777777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Straße 123</w:t>
    </w:r>
    <w:r w:rsidR="00F61FD1">
      <w:tab/>
    </w:r>
    <w:r w:rsidR="00F61FD1" w:rsidRPr="001F6016">
      <w:rPr>
        <w:b/>
        <w:bCs/>
      </w:rPr>
      <w:t>E-Mail:</w:t>
    </w:r>
    <w:r w:rsidR="00F61FD1">
      <w:tab/>
      <w:t>office@firma-abc.at</w:t>
    </w:r>
  </w:p>
  <w:p w14:paraId="00273F08" w14:textId="7AFA1436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1234 Firmenort</w:t>
    </w:r>
    <w:r w:rsidR="00F61FD1">
      <w:tab/>
    </w:r>
    <w:r w:rsidR="00F61FD1" w:rsidRPr="001F6016">
      <w:rPr>
        <w:b/>
        <w:bCs/>
      </w:rPr>
      <w:t>Bearbeiter:</w:t>
    </w:r>
    <w:r w:rsidR="00F61FD1">
      <w:tab/>
    </w:r>
    <w:fldSimple w:instr=" AUTHOR   \* MERGEFORMAT ">
      <w:r w:rsidR="00A00CE4">
        <w:rPr>
          <w:noProof/>
        </w:rPr>
        <w:t>Gerald Leitner</w:t>
      </w:r>
    </w:fldSimple>
  </w:p>
  <w:p w14:paraId="7CA9B838" w14:textId="77777777" w:rsidR="003D39D3" w:rsidRDefault="003D39D3" w:rsidP="003D39D3">
    <w:pPr>
      <w:pStyle w:val="Kopfzeile"/>
      <w:pBdr>
        <w:bottom w:val="single" w:sz="4" w:space="1" w:color="auto"/>
      </w:pBdr>
    </w:pPr>
  </w:p>
  <w:p w14:paraId="160D43E5" w14:textId="77777777" w:rsidR="003D39D3" w:rsidRDefault="003D39D3" w:rsidP="003D39D3">
    <w:pPr>
      <w:pStyle w:val="Kopfzeil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C09AC"/>
    <w:multiLevelType w:val="hybridMultilevel"/>
    <w:tmpl w:val="EF60DCE4"/>
    <w:lvl w:ilvl="0" w:tplc="280477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630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375619198"/>
  </wne:recipientData>
  <wne:recipientData>
    <wne:active wne:val="1"/>
    <wne:hash wne:val="-578661456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Kunden$`  WHERE `Titel` = 'Dr.'"/>
    <w:dataSource r:id="rId2"/>
    <w:odso>
      <w:udl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Kunden$"/>
      <w:src r:id="rId3"/>
      <w:colDelim w:val="9"/>
      <w:type w:val="database"/>
      <w:fHdr/>
      <w:fieldMapData>
        <w:column w:val="0"/>
        <w:lid w:val="de-AT"/>
      </w:fieldMapData>
      <w:fieldMapData>
        <w:type w:val="dbColumn"/>
        <w:name w:val="Anrede"/>
        <w:mappedName w:val="Anrede"/>
        <w:column w:val="0"/>
        <w:lid w:val="de-AT"/>
      </w:fieldMapData>
      <w:fieldMapData>
        <w:type w:val="dbColumn"/>
        <w:name w:val="Vorname"/>
        <w:mappedName w:val="Vorname"/>
        <w:column w:val="2"/>
        <w:lid w:val="de-AT"/>
      </w:fieldMapData>
      <w:fieldMapData>
        <w:column w:val="0"/>
        <w:lid w:val="de-AT"/>
      </w:fieldMapData>
      <w:fieldMapData>
        <w:type w:val="dbColumn"/>
        <w:name w:val="Nachname"/>
        <w:mappedName w:val="Nachname"/>
        <w:column w:val="3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Ort"/>
        <w:mappedName w:val="Ort"/>
        <w:column w:val="6"/>
        <w:lid w:val="de-AT"/>
      </w:fieldMapData>
      <w:fieldMapData>
        <w:column w:val="0"/>
        <w:lid w:val="de-AT"/>
      </w:fieldMapData>
      <w:fieldMapData>
        <w:type w:val="dbColumn"/>
        <w:name w:val="PLZ"/>
        <w:mappedName w:val="PLZ"/>
        <w:column w:val="5"/>
        <w:lid w:val="de-AT"/>
      </w:fieldMapData>
      <w:fieldMapData>
        <w:column w:val="0"/>
        <w:lid w:val="de-AT"/>
      </w:fieldMapData>
      <w:fieldMapData>
        <w:type w:val="dbColumn"/>
        <w:name w:val="Telefon"/>
        <w:mappedName w:val="Telefon Büro"/>
        <w:column w:val="7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E-Mail"/>
        <w:mappedName w:val="E-Mail-Adresse"/>
        <w:column w:val="8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recipientData r:id="rId4"/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E4"/>
    <w:rsid w:val="00005EB2"/>
    <w:rsid w:val="000B768F"/>
    <w:rsid w:val="000E3891"/>
    <w:rsid w:val="000E74FD"/>
    <w:rsid w:val="000F2C18"/>
    <w:rsid w:val="00112757"/>
    <w:rsid w:val="001572E4"/>
    <w:rsid w:val="001C72AB"/>
    <w:rsid w:val="001D7891"/>
    <w:rsid w:val="001F6016"/>
    <w:rsid w:val="0027430F"/>
    <w:rsid w:val="00297399"/>
    <w:rsid w:val="002B2A30"/>
    <w:rsid w:val="00330D2C"/>
    <w:rsid w:val="0035783E"/>
    <w:rsid w:val="003D39D3"/>
    <w:rsid w:val="003E0A18"/>
    <w:rsid w:val="004031C3"/>
    <w:rsid w:val="004A379C"/>
    <w:rsid w:val="004A56E8"/>
    <w:rsid w:val="005C4377"/>
    <w:rsid w:val="005D6185"/>
    <w:rsid w:val="006626D9"/>
    <w:rsid w:val="006F5424"/>
    <w:rsid w:val="007723D9"/>
    <w:rsid w:val="007B3A92"/>
    <w:rsid w:val="007E3F55"/>
    <w:rsid w:val="00871F9D"/>
    <w:rsid w:val="008A266D"/>
    <w:rsid w:val="008C352A"/>
    <w:rsid w:val="008C5FA5"/>
    <w:rsid w:val="00903462"/>
    <w:rsid w:val="00982882"/>
    <w:rsid w:val="00993CDB"/>
    <w:rsid w:val="00A00CE4"/>
    <w:rsid w:val="00A21563"/>
    <w:rsid w:val="00A4247E"/>
    <w:rsid w:val="00A42FF1"/>
    <w:rsid w:val="00AB4C34"/>
    <w:rsid w:val="00AE760E"/>
    <w:rsid w:val="00BB1EFE"/>
    <w:rsid w:val="00BD632C"/>
    <w:rsid w:val="00C11376"/>
    <w:rsid w:val="00C26A7F"/>
    <w:rsid w:val="00C309D8"/>
    <w:rsid w:val="00C778B4"/>
    <w:rsid w:val="00C90A8D"/>
    <w:rsid w:val="00C95943"/>
    <w:rsid w:val="00D46C6C"/>
    <w:rsid w:val="00D74DBC"/>
    <w:rsid w:val="00DA3728"/>
    <w:rsid w:val="00E9694F"/>
    <w:rsid w:val="00ED33F2"/>
    <w:rsid w:val="00EF41B8"/>
    <w:rsid w:val="00F61FD1"/>
    <w:rsid w:val="00FA4445"/>
    <w:rsid w:val="00FC6D09"/>
    <w:rsid w:val="00F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BAFAD"/>
  <w15:chartTrackingRefBased/>
  <w15:docId w15:val="{25E66C69-703B-470A-9AE1-D0D466F5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768F"/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7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7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760E"/>
    <w:pPr>
      <w:keepNext/>
      <w:keepLines/>
      <w:spacing w:before="160" w:after="80"/>
      <w:outlineLvl w:val="2"/>
    </w:pPr>
    <w:rPr>
      <w:rFonts w:eastAsiaTheme="majorEastAsia" w:cstheme="majorBidi"/>
      <w:color w:val="3A6688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7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A6688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760E"/>
    <w:pPr>
      <w:keepNext/>
      <w:keepLines/>
      <w:spacing w:before="80" w:after="40"/>
      <w:outlineLvl w:val="4"/>
    </w:pPr>
    <w:rPr>
      <w:rFonts w:eastAsiaTheme="majorEastAsia" w:cstheme="majorBidi"/>
      <w:color w:val="3A6688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760E"/>
    <w:pPr>
      <w:keepNext/>
      <w:keepLines/>
      <w:spacing w:before="40"/>
      <w:outlineLvl w:val="5"/>
    </w:pPr>
    <w:rPr>
      <w:rFonts w:eastAsiaTheme="majorEastAsia" w:cstheme="majorBidi"/>
      <w:i/>
      <w:iCs/>
      <w:color w:val="FF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760E"/>
    <w:pPr>
      <w:keepNext/>
      <w:keepLines/>
      <w:spacing w:before="40"/>
      <w:outlineLvl w:val="6"/>
    </w:pPr>
    <w:rPr>
      <w:rFonts w:eastAsiaTheme="majorEastAsia" w:cstheme="majorBidi"/>
      <w:color w:val="FF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760E"/>
    <w:pPr>
      <w:keepNext/>
      <w:keepLines/>
      <w:outlineLvl w:val="7"/>
    </w:pPr>
    <w:rPr>
      <w:rFonts w:eastAsiaTheme="majorEastAsia" w:cstheme="majorBidi"/>
      <w:i/>
      <w:iCs/>
      <w:color w:val="FF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760E"/>
    <w:pPr>
      <w:keepNext/>
      <w:keepLines/>
      <w:outlineLvl w:val="8"/>
    </w:pPr>
    <w:rPr>
      <w:rFonts w:eastAsiaTheme="majorEastAsia" w:cstheme="majorBidi"/>
      <w:color w:val="FF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760E"/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760E"/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760E"/>
    <w:rPr>
      <w:rFonts w:asciiTheme="minorHAnsi" w:eastAsiaTheme="majorEastAsia" w:hAnsiTheme="minorHAnsi" w:cstheme="majorBidi"/>
      <w:i/>
      <w:iCs/>
      <w:color w:val="3A6688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760E"/>
    <w:rPr>
      <w:rFonts w:asciiTheme="minorHAnsi" w:eastAsiaTheme="majorEastAsia" w:hAnsiTheme="minorHAnsi" w:cstheme="majorBidi"/>
      <w:i/>
      <w:iCs/>
      <w:color w:val="FF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760E"/>
    <w:rPr>
      <w:rFonts w:asciiTheme="minorHAnsi" w:eastAsiaTheme="majorEastAsia" w:hAnsiTheme="minorHAnsi" w:cstheme="majorBidi"/>
      <w:color w:val="FF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760E"/>
    <w:rPr>
      <w:rFonts w:asciiTheme="minorHAnsi" w:eastAsiaTheme="majorEastAsia" w:hAnsiTheme="minorHAnsi" w:cstheme="majorBidi"/>
      <w:i/>
      <w:iCs/>
      <w:color w:val="FF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760E"/>
    <w:rPr>
      <w:rFonts w:asciiTheme="minorHAnsi" w:eastAsiaTheme="majorEastAsia" w:hAnsiTheme="minorHAnsi" w:cstheme="majorBidi"/>
      <w:color w:val="FF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7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7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760E"/>
    <w:pPr>
      <w:numPr>
        <w:ilvl w:val="1"/>
      </w:numPr>
      <w:spacing w:after="160"/>
    </w:pPr>
    <w:rPr>
      <w:rFonts w:eastAsiaTheme="majorEastAsia" w:cstheme="majorBidi"/>
      <w:color w:val="FF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760E"/>
    <w:rPr>
      <w:rFonts w:asciiTheme="minorHAnsi" w:eastAsiaTheme="majorEastAsia" w:hAnsiTheme="minorHAnsi" w:cstheme="majorBidi"/>
      <w:color w:val="FF5959" w:themeColor="text1" w:themeTint="A6"/>
      <w:spacing w:val="15"/>
      <w:sz w:val="28"/>
      <w:szCs w:val="28"/>
    </w:rPr>
  </w:style>
  <w:style w:type="paragraph" w:styleId="Listenabsatz">
    <w:name w:val="List Paragraph"/>
    <w:basedOn w:val="Standard"/>
    <w:uiPriority w:val="34"/>
    <w:qFormat/>
    <w:rsid w:val="00AE76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AE760E"/>
    <w:pPr>
      <w:spacing w:before="160" w:after="160"/>
      <w:jc w:val="center"/>
    </w:pPr>
    <w:rPr>
      <w:i/>
      <w:iCs/>
      <w:color w:val="FF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760E"/>
    <w:rPr>
      <w:i/>
      <w:iCs/>
      <w:color w:val="FF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760E"/>
    <w:pPr>
      <w:pBdr>
        <w:top w:val="single" w:sz="4" w:space="10" w:color="3A6688" w:themeColor="accent1" w:themeShade="BF"/>
        <w:bottom w:val="single" w:sz="4" w:space="10" w:color="3A6688" w:themeColor="accent1" w:themeShade="BF"/>
      </w:pBdr>
      <w:spacing w:before="360" w:after="360"/>
      <w:ind w:left="864" w:right="864"/>
      <w:jc w:val="center"/>
    </w:pPr>
    <w:rPr>
      <w:i/>
      <w:iCs/>
      <w:color w:val="3A668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760E"/>
    <w:rPr>
      <w:i/>
      <w:iCs/>
      <w:color w:val="3A6688" w:themeColor="accent1" w:themeShade="BF"/>
    </w:rPr>
  </w:style>
  <w:style w:type="character" w:styleId="IntensiveHervorhebung">
    <w:name w:val="Intense Emphasis"/>
    <w:basedOn w:val="Absatz-Standardschriftart"/>
    <w:uiPriority w:val="21"/>
    <w:qFormat/>
    <w:rsid w:val="00AE760E"/>
    <w:rPr>
      <w:i/>
      <w:iCs/>
      <w:color w:val="3A6688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760E"/>
    <w:rPr>
      <w:b/>
      <w:bCs/>
      <w:smallCaps/>
      <w:color w:val="3A6688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768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768F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C:\Users\Computerkurs\OneDrive\Dokumente\Excel\Datenbanken\Kunden.xlsx" TargetMode="External"/><Relationship Id="rId2" Type="http://schemas.openxmlformats.org/officeDocument/2006/relationships/mailMergeSource" Target="file:///C:\Users\Computerkurs\OneDrive\Dokumente\Excel\Datenbanken\Kunden.xlsx" TargetMode="External"/><Relationship Id="rId1" Type="http://schemas.openxmlformats.org/officeDocument/2006/relationships/attachedTemplate" Target="file:///C:\Users\Computerkurs\OneDrive\Dokumente\Vorlagen\Word\Brief.dotx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Firma-ABC">
  <a:themeElements>
    <a:clrScheme name="01-Firma-ABC">
      <a:dk1>
        <a:srgbClr val="FF0000"/>
      </a:dk1>
      <a:lt1>
        <a:srgbClr val="C4FCF9"/>
      </a:lt1>
      <a:dk2>
        <a:srgbClr val="5089B4"/>
      </a:dk2>
      <a:lt2>
        <a:srgbClr val="DFE9F1"/>
      </a:lt2>
      <a:accent1>
        <a:srgbClr val="5089B4"/>
      </a:accent1>
      <a:accent2>
        <a:srgbClr val="4EA72E"/>
      </a:accent2>
      <a:accent3>
        <a:srgbClr val="FF0000"/>
      </a:accent3>
      <a:accent4>
        <a:srgbClr val="FFC000"/>
      </a:accent4>
      <a:accent5>
        <a:srgbClr val="A02B93"/>
      </a:accent5>
      <a:accent6>
        <a:srgbClr val="7F7F7F"/>
      </a:accent6>
      <a:hlink>
        <a:srgbClr val="182A38"/>
      </a:hlink>
      <a:folHlink>
        <a:srgbClr val="182A38"/>
      </a:folHlink>
    </a:clrScheme>
    <a:fontScheme name="01-Firma-ABC">
      <a:majorFont>
        <a:latin typeface="Roboto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</Template>
  <TotalTime>0</TotalTime>
  <Pages>1</Pages>
  <Words>169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Leitner</dc:creator>
  <cp:keywords/>
  <dc:description/>
  <cp:lastModifiedBy>Gerald Leitner</cp:lastModifiedBy>
  <cp:revision>1</cp:revision>
  <dcterms:created xsi:type="dcterms:W3CDTF">2025-10-06T16:12:00Z</dcterms:created>
  <dcterms:modified xsi:type="dcterms:W3CDTF">2025-10-06T16:14:00Z</dcterms:modified>
</cp:coreProperties>
</file>